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891E9" w14:textId="77777777" w:rsidR="00E17921" w:rsidRDefault="00E17921" w:rsidP="002F14B5">
      <w:pPr>
        <w:jc w:val="center"/>
      </w:pPr>
      <w:bookmarkStart w:id="0" w:name="_Hlk234854841"/>
    </w:p>
    <w:p w14:paraId="31AD186D" w14:textId="4D61495F" w:rsidR="00FA7790" w:rsidRDefault="00A45B06" w:rsidP="002F14B5">
      <w:pPr>
        <w:jc w:val="center"/>
      </w:pPr>
      <w:r>
        <w:rPr>
          <w:rFonts w:hint="eastAsia"/>
        </w:rPr>
        <w:t>三重県誕生</w:t>
      </w:r>
      <w:r>
        <w:rPr>
          <w:rFonts w:hint="eastAsia"/>
        </w:rPr>
        <w:t>150</w:t>
      </w:r>
      <w:r>
        <w:rPr>
          <w:rFonts w:hint="eastAsia"/>
        </w:rPr>
        <w:t>周年記念「美し国三重市町対抗駅伝」練習会参加申込書</w:t>
      </w:r>
    </w:p>
    <w:tbl>
      <w:tblPr>
        <w:tblStyle w:val="af1"/>
        <w:tblW w:w="9351" w:type="dxa"/>
        <w:tblLook w:val="04A0" w:firstRow="1" w:lastRow="0" w:firstColumn="1" w:lastColumn="0" w:noHBand="0" w:noVBand="1"/>
      </w:tblPr>
      <w:tblGrid>
        <w:gridCol w:w="1129"/>
        <w:gridCol w:w="1560"/>
        <w:gridCol w:w="2409"/>
        <w:gridCol w:w="1418"/>
        <w:gridCol w:w="992"/>
        <w:gridCol w:w="1843"/>
      </w:tblGrid>
      <w:tr w:rsidR="002F14B5" w14:paraId="42B9A600" w14:textId="77777777" w:rsidTr="00FC7DD7">
        <w:tc>
          <w:tcPr>
            <w:tcW w:w="268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2F87AA6" w14:textId="340119C5" w:rsidR="002F14B5" w:rsidRDefault="002F14B5" w:rsidP="00BC538A">
            <w:pPr>
              <w:jc w:val="center"/>
            </w:pPr>
            <w:r>
              <w:rPr>
                <w:rFonts w:hint="eastAsia"/>
              </w:rPr>
              <w:t>名前（ふりがな）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51860AF2" w14:textId="0691548D" w:rsidR="002F14B5" w:rsidRDefault="002F14B5" w:rsidP="00BC538A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410" w:type="dxa"/>
            <w:gridSpan w:val="2"/>
            <w:shd w:val="clear" w:color="auto" w:fill="D9D9D9" w:themeFill="background1" w:themeFillShade="D9"/>
          </w:tcPr>
          <w:p w14:paraId="333FC8AD" w14:textId="7DE3B8C8" w:rsidR="002F14B5" w:rsidRDefault="002F14B5" w:rsidP="00BC538A">
            <w:pPr>
              <w:jc w:val="center"/>
            </w:pPr>
            <w:r>
              <w:rPr>
                <w:rFonts w:hint="eastAsia"/>
              </w:rPr>
              <w:t>現住所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1025D14" w14:textId="3D3BD3A0" w:rsidR="002F14B5" w:rsidRDefault="002F14B5" w:rsidP="00BC538A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</w:tr>
      <w:tr w:rsidR="002F14B5" w14:paraId="3FE7D510" w14:textId="77777777" w:rsidTr="003B7ECC">
        <w:trPr>
          <w:trHeight w:val="318"/>
        </w:trPr>
        <w:tc>
          <w:tcPr>
            <w:tcW w:w="2689" w:type="dxa"/>
            <w:gridSpan w:val="2"/>
            <w:tcBorders>
              <w:bottom w:val="dotted" w:sz="4" w:space="0" w:color="auto"/>
            </w:tcBorders>
          </w:tcPr>
          <w:p w14:paraId="672230C1" w14:textId="77777777" w:rsidR="002F14B5" w:rsidRPr="00F5402B" w:rsidRDefault="002F14B5">
            <w:pPr>
              <w:rPr>
                <w:sz w:val="12"/>
                <w:szCs w:val="12"/>
              </w:rPr>
            </w:pPr>
          </w:p>
        </w:tc>
        <w:tc>
          <w:tcPr>
            <w:tcW w:w="2409" w:type="dxa"/>
            <w:vMerge w:val="restart"/>
            <w:vAlign w:val="center"/>
          </w:tcPr>
          <w:p w14:paraId="25B54564" w14:textId="0EA89B21" w:rsidR="002F14B5" w:rsidRDefault="002F14B5" w:rsidP="00100250">
            <w:pPr>
              <w:ind w:firstLineChars="100" w:firstLine="210"/>
            </w:pPr>
            <w:r>
              <w:rPr>
                <w:rFonts w:hint="eastAsia"/>
              </w:rPr>
              <w:t xml:space="preserve">　　年　　月　　日</w:t>
            </w:r>
          </w:p>
        </w:tc>
        <w:tc>
          <w:tcPr>
            <w:tcW w:w="2410" w:type="dxa"/>
            <w:gridSpan w:val="2"/>
            <w:vMerge w:val="restart"/>
          </w:tcPr>
          <w:p w14:paraId="7BA642ED" w14:textId="77777777" w:rsidR="002F14B5" w:rsidRPr="002F14B5" w:rsidRDefault="002F14B5"/>
        </w:tc>
        <w:tc>
          <w:tcPr>
            <w:tcW w:w="1843" w:type="dxa"/>
            <w:vMerge w:val="restart"/>
          </w:tcPr>
          <w:p w14:paraId="34627323" w14:textId="77777777" w:rsidR="002F14B5" w:rsidRDefault="002F14B5"/>
        </w:tc>
      </w:tr>
      <w:tr w:rsidR="002F14B5" w14:paraId="4C88277D" w14:textId="77777777" w:rsidTr="003B7ECC">
        <w:trPr>
          <w:trHeight w:val="834"/>
        </w:trPr>
        <w:tc>
          <w:tcPr>
            <w:tcW w:w="2689" w:type="dxa"/>
            <w:gridSpan w:val="2"/>
            <w:tcBorders>
              <w:top w:val="dotted" w:sz="4" w:space="0" w:color="auto"/>
            </w:tcBorders>
            <w:vAlign w:val="center"/>
          </w:tcPr>
          <w:p w14:paraId="00B51A96" w14:textId="2AD4A356" w:rsidR="002F14B5" w:rsidRPr="00F5402B" w:rsidRDefault="00F5402B" w:rsidP="00F5402B">
            <w:pPr>
              <w:jc w:val="right"/>
              <w:rPr>
                <w:szCs w:val="21"/>
              </w:rPr>
            </w:pPr>
            <w:r w:rsidRPr="00F5402B">
              <w:rPr>
                <w:rFonts w:hint="eastAsia"/>
                <w:szCs w:val="21"/>
              </w:rPr>
              <w:t>男</w:t>
            </w:r>
          </w:p>
          <w:p w14:paraId="3BE5AE5D" w14:textId="4B0CFAB9" w:rsidR="00F5402B" w:rsidRPr="00F5402B" w:rsidRDefault="00F5402B" w:rsidP="00F5402B">
            <w:pPr>
              <w:jc w:val="right"/>
              <w:rPr>
                <w:sz w:val="16"/>
                <w:szCs w:val="16"/>
              </w:rPr>
            </w:pPr>
            <w:r w:rsidRPr="00F5402B">
              <w:rPr>
                <w:rFonts w:hint="eastAsia"/>
                <w:szCs w:val="21"/>
              </w:rPr>
              <w:t>女</w:t>
            </w:r>
          </w:p>
        </w:tc>
        <w:tc>
          <w:tcPr>
            <w:tcW w:w="2409" w:type="dxa"/>
            <w:vMerge/>
          </w:tcPr>
          <w:p w14:paraId="755F00AC" w14:textId="77777777" w:rsidR="002F14B5" w:rsidRDefault="002F14B5"/>
        </w:tc>
        <w:tc>
          <w:tcPr>
            <w:tcW w:w="2410" w:type="dxa"/>
            <w:gridSpan w:val="2"/>
            <w:vMerge/>
          </w:tcPr>
          <w:p w14:paraId="005E2BF9" w14:textId="77777777" w:rsidR="002F14B5" w:rsidRDefault="002F14B5"/>
        </w:tc>
        <w:tc>
          <w:tcPr>
            <w:tcW w:w="1843" w:type="dxa"/>
            <w:vMerge/>
          </w:tcPr>
          <w:p w14:paraId="37C99C91" w14:textId="77777777" w:rsidR="002F14B5" w:rsidRDefault="002F14B5"/>
        </w:tc>
      </w:tr>
      <w:tr w:rsidR="002F14B5" w14:paraId="45C00F96" w14:textId="77777777" w:rsidTr="00F5402B">
        <w:trPr>
          <w:trHeight w:val="426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1E5FD335" w14:textId="400EF7A1" w:rsidR="002F14B5" w:rsidRDefault="002F14B5" w:rsidP="00BC538A">
            <w:pPr>
              <w:jc w:val="center"/>
            </w:pPr>
            <w:r>
              <w:rPr>
                <w:rFonts w:hint="eastAsia"/>
              </w:rPr>
              <w:t>参加種別</w:t>
            </w:r>
          </w:p>
        </w:tc>
        <w:tc>
          <w:tcPr>
            <w:tcW w:w="5387" w:type="dxa"/>
            <w:gridSpan w:val="3"/>
            <w:shd w:val="clear" w:color="auto" w:fill="auto"/>
            <w:vAlign w:val="center"/>
          </w:tcPr>
          <w:p w14:paraId="4FE83217" w14:textId="2F9D5A4D" w:rsidR="002F14B5" w:rsidRDefault="002F14B5" w:rsidP="00BC538A">
            <w:pPr>
              <w:jc w:val="center"/>
            </w:pPr>
            <w:r>
              <w:rPr>
                <w:rFonts w:hint="eastAsia"/>
              </w:rPr>
              <w:t>小学生・中学生</w:t>
            </w:r>
            <w:r w:rsidR="00FD0355">
              <w:rPr>
                <w:rFonts w:hint="eastAsia"/>
              </w:rPr>
              <w:t>・高校生</w:t>
            </w:r>
            <w:r w:rsidR="003B7ECC">
              <w:rPr>
                <w:rFonts w:hint="eastAsia"/>
              </w:rPr>
              <w:t>・監督・コーチ</w:t>
            </w:r>
          </w:p>
        </w:tc>
        <w:tc>
          <w:tcPr>
            <w:tcW w:w="2835" w:type="dxa"/>
            <w:gridSpan w:val="2"/>
            <w:shd w:val="clear" w:color="auto" w:fill="D9D9D9" w:themeFill="background1" w:themeFillShade="D9"/>
            <w:vAlign w:val="center"/>
          </w:tcPr>
          <w:p w14:paraId="27CEDB4E" w14:textId="097098DB" w:rsidR="002F14B5" w:rsidRDefault="003B7ECC" w:rsidP="00BC538A">
            <w:pPr>
              <w:jc w:val="center"/>
            </w:pPr>
            <w:r>
              <w:rPr>
                <w:rFonts w:hint="eastAsia"/>
              </w:rPr>
              <w:t>所属（</w:t>
            </w:r>
            <w:r w:rsidR="002F14B5">
              <w:rPr>
                <w:rFonts w:hint="eastAsia"/>
              </w:rPr>
              <w:t>学校名</w:t>
            </w:r>
            <w:r>
              <w:rPr>
                <w:rFonts w:hint="eastAsia"/>
              </w:rPr>
              <w:t>・学年）</w:t>
            </w:r>
          </w:p>
        </w:tc>
      </w:tr>
      <w:tr w:rsidR="002F14B5" w14:paraId="67A093D5" w14:textId="77777777" w:rsidTr="003B7ECC">
        <w:trPr>
          <w:trHeight w:val="980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7422B592" w14:textId="633A9385" w:rsidR="002F14B5" w:rsidRDefault="002F14B5" w:rsidP="00BC538A">
            <w:pPr>
              <w:jc w:val="center"/>
            </w:pPr>
            <w:r>
              <w:rPr>
                <w:rFonts w:hint="eastAsia"/>
              </w:rPr>
              <w:t>自己記録</w:t>
            </w:r>
          </w:p>
        </w:tc>
        <w:tc>
          <w:tcPr>
            <w:tcW w:w="5387" w:type="dxa"/>
            <w:gridSpan w:val="3"/>
            <w:vAlign w:val="center"/>
          </w:tcPr>
          <w:p w14:paraId="70876CAF" w14:textId="77777777" w:rsidR="002F14B5" w:rsidRDefault="002F14B5">
            <w:r>
              <w:rPr>
                <w:rFonts w:hint="eastAsia"/>
              </w:rPr>
              <w:t>種目（　　　　　）ｍ　記録（　　　分　　　秒　　　）</w:t>
            </w:r>
          </w:p>
          <w:p w14:paraId="466BD6A7" w14:textId="4D20B677" w:rsidR="002F14B5" w:rsidRDefault="002F14B5">
            <w:r>
              <w:rPr>
                <w:rFonts w:hint="eastAsia"/>
              </w:rPr>
              <w:t>種目（　　　　　）ｍ　記録（　　　分　　　秒　　　）</w:t>
            </w:r>
          </w:p>
        </w:tc>
        <w:tc>
          <w:tcPr>
            <w:tcW w:w="2835" w:type="dxa"/>
            <w:gridSpan w:val="2"/>
            <w:vAlign w:val="center"/>
          </w:tcPr>
          <w:p w14:paraId="7AEB0CA8" w14:textId="3FA4C7AD" w:rsidR="002F14B5" w:rsidRDefault="002F14B5" w:rsidP="002F14B5">
            <w:pPr>
              <w:jc w:val="right"/>
            </w:pPr>
          </w:p>
          <w:p w14:paraId="476E257A" w14:textId="2F8D0194" w:rsidR="002F14B5" w:rsidRPr="002F14B5" w:rsidRDefault="002F14B5" w:rsidP="002F14B5">
            <w:pPr>
              <w:jc w:val="right"/>
            </w:pPr>
          </w:p>
        </w:tc>
      </w:tr>
    </w:tbl>
    <w:p w14:paraId="2BE75836" w14:textId="7D53127D" w:rsidR="00E17921" w:rsidRDefault="00E17921" w:rsidP="00E17921">
      <w:pPr>
        <w:ind w:left="180" w:hangingChars="100" w:hanging="180"/>
        <w:rPr>
          <w:sz w:val="18"/>
          <w:szCs w:val="18"/>
        </w:rPr>
      </w:pPr>
      <w:r>
        <w:rPr>
          <w:rFonts w:hint="eastAsia"/>
          <w:sz w:val="18"/>
          <w:szCs w:val="18"/>
        </w:rPr>
        <w:t>・三重県誕生</w:t>
      </w:r>
      <w:r>
        <w:rPr>
          <w:rFonts w:hint="eastAsia"/>
          <w:sz w:val="18"/>
          <w:szCs w:val="18"/>
        </w:rPr>
        <w:t>150</w:t>
      </w:r>
      <w:r>
        <w:rPr>
          <w:rFonts w:hint="eastAsia"/>
          <w:sz w:val="18"/>
          <w:szCs w:val="18"/>
        </w:rPr>
        <w:t>周年記念「</w:t>
      </w:r>
      <w:r w:rsidRPr="00E17921">
        <w:rPr>
          <w:rFonts w:hint="eastAsia"/>
          <w:sz w:val="18"/>
          <w:szCs w:val="18"/>
        </w:rPr>
        <w:t>美し国三重市町対抗駅伝</w:t>
      </w:r>
      <w:r>
        <w:rPr>
          <w:rFonts w:hint="eastAsia"/>
          <w:sz w:val="18"/>
          <w:szCs w:val="18"/>
        </w:rPr>
        <w:t>」</w:t>
      </w:r>
      <w:r w:rsidRPr="00E17921">
        <w:rPr>
          <w:rFonts w:hint="eastAsia"/>
          <w:sz w:val="18"/>
          <w:szCs w:val="18"/>
        </w:rPr>
        <w:t>の運営に必要な範囲で、申込書等に記載した個人情報が利用されることに同意します。また、大会</w:t>
      </w:r>
      <w:r w:rsidR="00B37F0A">
        <w:rPr>
          <w:rFonts w:hint="eastAsia"/>
          <w:sz w:val="18"/>
          <w:szCs w:val="18"/>
        </w:rPr>
        <w:t>・練習</w:t>
      </w:r>
      <w:r w:rsidR="006124C1">
        <w:rPr>
          <w:rFonts w:hint="eastAsia"/>
          <w:sz w:val="18"/>
          <w:szCs w:val="18"/>
        </w:rPr>
        <w:t>期間</w:t>
      </w:r>
      <w:r w:rsidRPr="00E17921">
        <w:rPr>
          <w:rFonts w:hint="eastAsia"/>
          <w:sz w:val="18"/>
          <w:szCs w:val="18"/>
        </w:rPr>
        <w:t>中に撮影された写真・映像・記録等が大会記録・報道・広報物・ホームページ</w:t>
      </w:r>
      <w:r w:rsidR="00B37F0A">
        <w:rPr>
          <w:rFonts w:hint="eastAsia"/>
          <w:sz w:val="18"/>
          <w:szCs w:val="18"/>
        </w:rPr>
        <w:t>・</w:t>
      </w:r>
      <w:r w:rsidR="00B37F0A">
        <w:rPr>
          <w:rFonts w:hint="eastAsia"/>
          <w:sz w:val="18"/>
          <w:szCs w:val="18"/>
        </w:rPr>
        <w:t>SNS</w:t>
      </w:r>
      <w:r w:rsidRPr="00E17921">
        <w:rPr>
          <w:rFonts w:hint="eastAsia"/>
          <w:sz w:val="18"/>
          <w:szCs w:val="18"/>
        </w:rPr>
        <w:t>等に掲載されることに同意します。</w:t>
      </w:r>
    </w:p>
    <w:p w14:paraId="1FA796D5" w14:textId="5DEA8BAB" w:rsidR="00A45B06" w:rsidRDefault="00E17921" w:rsidP="00E17921">
      <w:pPr>
        <w:ind w:left="180" w:hangingChars="100" w:hanging="180"/>
        <w:rPr>
          <w:sz w:val="18"/>
          <w:szCs w:val="18"/>
        </w:rPr>
      </w:pPr>
      <w:r>
        <w:rPr>
          <w:rFonts w:hint="eastAsia"/>
          <w:sz w:val="18"/>
          <w:szCs w:val="18"/>
        </w:rPr>
        <w:t>・</w:t>
      </w:r>
      <w:r w:rsidR="00F5402B" w:rsidRPr="00F5402B">
        <w:rPr>
          <w:rFonts w:hint="eastAsia"/>
          <w:sz w:val="18"/>
          <w:szCs w:val="18"/>
        </w:rPr>
        <w:t>上記の者が練習会に参加することを認め、選考方法及び選考結果は南伊勢町教育委員会に一任します。なお練習会及び大会当日、健康に異常がある場合は出場を辞退します。</w:t>
      </w:r>
    </w:p>
    <w:p w14:paraId="37BA7009" w14:textId="77777777" w:rsidR="003B7ECC" w:rsidRPr="00F5402B" w:rsidRDefault="003B7ECC" w:rsidP="00E17921">
      <w:pPr>
        <w:ind w:left="180" w:hangingChars="100" w:hanging="180"/>
        <w:rPr>
          <w:sz w:val="18"/>
          <w:szCs w:val="18"/>
        </w:rPr>
      </w:pPr>
    </w:p>
    <w:p w14:paraId="36C8980D" w14:textId="3E5EF498" w:rsidR="000D42D3" w:rsidRDefault="00F5402B" w:rsidP="00F5002C">
      <w:pPr>
        <w:ind w:firstLineChars="1100" w:firstLine="2310"/>
      </w:pPr>
      <w:r>
        <w:rPr>
          <w:rFonts w:hint="eastAsia"/>
        </w:rPr>
        <w:t xml:space="preserve">令和８年　　月　　日　　</w:t>
      </w:r>
      <w:r>
        <w:rPr>
          <w:rFonts w:hint="eastAsia"/>
          <w:u w:val="single"/>
        </w:rPr>
        <w:t>署名</w:t>
      </w:r>
      <w:r w:rsidR="00F5002C">
        <w:rPr>
          <w:rFonts w:hint="eastAsia"/>
          <w:u w:val="single"/>
        </w:rPr>
        <w:t>（保護者名）</w:t>
      </w:r>
      <w:r>
        <w:rPr>
          <w:rFonts w:hint="eastAsia"/>
          <w:u w:val="single"/>
        </w:rPr>
        <w:t xml:space="preserve">　</w:t>
      </w:r>
      <w:r w:rsidRPr="00F5402B">
        <w:rPr>
          <w:rFonts w:hint="eastAsia"/>
          <w:u w:val="single"/>
        </w:rPr>
        <w:t xml:space="preserve">　　　　　　　　　</w:t>
      </w:r>
      <w:r>
        <w:rPr>
          <w:rFonts w:hint="eastAsia"/>
          <w:u w:val="single"/>
        </w:rPr>
        <w:t xml:space="preserve">　　</w:t>
      </w:r>
      <w:r w:rsidRPr="00F5402B">
        <w:rPr>
          <w:rFonts w:hint="eastAsia"/>
          <w:u w:val="single"/>
        </w:rPr>
        <w:t xml:space="preserve">　</w:t>
      </w:r>
      <w:bookmarkEnd w:id="0"/>
    </w:p>
    <w:sectPr w:rsidR="000D42D3" w:rsidSect="00693954">
      <w:pgSz w:w="11906" w:h="16838"/>
      <w:pgMar w:top="1440" w:right="851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B7B42" w14:textId="77777777" w:rsidR="00314CF5" w:rsidRDefault="00314CF5" w:rsidP="00314CF5">
      <w:r>
        <w:separator/>
      </w:r>
    </w:p>
  </w:endnote>
  <w:endnote w:type="continuationSeparator" w:id="0">
    <w:p w14:paraId="40D323B8" w14:textId="77777777" w:rsidR="00314CF5" w:rsidRDefault="00314CF5" w:rsidP="00314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F7B93" w14:textId="77777777" w:rsidR="00314CF5" w:rsidRDefault="00314CF5" w:rsidP="00314CF5">
      <w:r>
        <w:separator/>
      </w:r>
    </w:p>
  </w:footnote>
  <w:footnote w:type="continuationSeparator" w:id="0">
    <w:p w14:paraId="3032FD9B" w14:textId="77777777" w:rsidR="00314CF5" w:rsidRDefault="00314CF5" w:rsidP="00314C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attachedTemplate r:id="rId1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6"/>
    <w:rsid w:val="000D42D3"/>
    <w:rsid w:val="00100250"/>
    <w:rsid w:val="00182683"/>
    <w:rsid w:val="001F0138"/>
    <w:rsid w:val="002F14B5"/>
    <w:rsid w:val="00314CF5"/>
    <w:rsid w:val="00343952"/>
    <w:rsid w:val="003B7ECC"/>
    <w:rsid w:val="006124C1"/>
    <w:rsid w:val="006361EF"/>
    <w:rsid w:val="00664856"/>
    <w:rsid w:val="00693954"/>
    <w:rsid w:val="0089040A"/>
    <w:rsid w:val="00984E26"/>
    <w:rsid w:val="00A45B06"/>
    <w:rsid w:val="00B37F0A"/>
    <w:rsid w:val="00B67423"/>
    <w:rsid w:val="00BC538A"/>
    <w:rsid w:val="00BE436D"/>
    <w:rsid w:val="00C13D8A"/>
    <w:rsid w:val="00C229AE"/>
    <w:rsid w:val="00D4254C"/>
    <w:rsid w:val="00DA72AF"/>
    <w:rsid w:val="00E17921"/>
    <w:rsid w:val="00F10597"/>
    <w:rsid w:val="00F5002C"/>
    <w:rsid w:val="00F5402B"/>
    <w:rsid w:val="00F947AC"/>
    <w:rsid w:val="00FA3777"/>
    <w:rsid w:val="00FA7790"/>
    <w:rsid w:val="00FB0BF9"/>
    <w:rsid w:val="00FC7DD7"/>
    <w:rsid w:val="00FD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D324554"/>
  <w15:docId w15:val="{9284D9B5-4BAD-4B57-ADD0-E0AB8F8D2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  <w:style w:type="table" w:styleId="af1">
    <w:name w:val="Table Grid"/>
    <w:basedOn w:val="a1"/>
    <w:uiPriority w:val="59"/>
    <w:rsid w:val="00F94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314CF5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314CF5"/>
  </w:style>
  <w:style w:type="paragraph" w:styleId="af4">
    <w:name w:val="footer"/>
    <w:basedOn w:val="a"/>
    <w:link w:val="af5"/>
    <w:uiPriority w:val="99"/>
    <w:unhideWhenUsed/>
    <w:rsid w:val="00314CF5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314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root\Templates\1041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9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浜田　憲明</dc:creator>
  <cp:keywords/>
  <dc:description/>
  <cp:lastModifiedBy>浜田　憲明</cp:lastModifiedBy>
  <cp:revision>8</cp:revision>
  <cp:lastPrinted>2026-07-13T07:20:00Z</cp:lastPrinted>
  <dcterms:created xsi:type="dcterms:W3CDTF">2026-07-13T08:32:00Z</dcterms:created>
  <dcterms:modified xsi:type="dcterms:W3CDTF">2026-08-18T08:04:00Z</dcterms:modified>
</cp:coreProperties>
</file>